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6F" w:rsidRPr="00093C1F" w:rsidRDefault="00533B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533B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33B6F" w:rsidRPr="00200CC3" w:rsidRDefault="00F03170" w:rsidP="00454894">
      <w:pPr>
        <w:pStyle w:val="a6"/>
        <w:rPr>
          <w:rFonts w:ascii="Times New Roman" w:hAnsi="Times New Roman" w:cs="Times New Roman"/>
          <w:sz w:val="32"/>
          <w:szCs w:val="32"/>
        </w:rPr>
      </w:pPr>
      <w:r w:rsidRPr="00200CC3">
        <w:rPr>
          <w:rFonts w:ascii="Times New Roman" w:hAnsi="Times New Roman" w:cs="Times New Roman"/>
          <w:sz w:val="32"/>
          <w:szCs w:val="32"/>
        </w:rPr>
        <w:t>Руководителю</w:t>
      </w:r>
      <w:r w:rsidR="00454894" w:rsidRPr="00200CC3">
        <w:rPr>
          <w:rFonts w:ascii="Times New Roman" w:hAnsi="Times New Roman" w:cs="Times New Roman"/>
          <w:sz w:val="32"/>
          <w:szCs w:val="32"/>
        </w:rPr>
        <w:br/>
        <w:t>ООО «Компания»</w:t>
      </w:r>
      <w:r w:rsidRPr="00200CC3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200CC3">
        <w:rPr>
          <w:rFonts w:ascii="Times New Roman" w:hAnsi="Times New Roman" w:cs="Times New Roman"/>
          <w:sz w:val="32"/>
          <w:szCs w:val="32"/>
        </w:rPr>
        <w:t>И.И. Астахову</w:t>
      </w:r>
    </w:p>
    <w:p w:rsidR="00533B6F" w:rsidRPr="00200CC3" w:rsidRDefault="00454894" w:rsidP="00454894">
      <w:pPr>
        <w:pStyle w:val="a6"/>
        <w:rPr>
          <w:rFonts w:ascii="Times New Roman" w:hAnsi="Times New Roman" w:cs="Times New Roman"/>
          <w:sz w:val="32"/>
          <w:szCs w:val="32"/>
        </w:rPr>
      </w:pPr>
      <w:r w:rsidRPr="00200CC3">
        <w:rPr>
          <w:rFonts w:ascii="Times New Roman" w:hAnsi="Times New Roman" w:cs="Times New Roman"/>
          <w:sz w:val="32"/>
          <w:szCs w:val="32"/>
        </w:rPr>
        <w:t xml:space="preserve">от менеджера </w:t>
      </w:r>
      <w:r w:rsidR="00F03170" w:rsidRPr="00200CC3">
        <w:rPr>
          <w:rFonts w:ascii="Times New Roman" w:hAnsi="Times New Roman" w:cs="Times New Roman"/>
          <w:sz w:val="32"/>
          <w:szCs w:val="32"/>
        </w:rPr>
        <w:t xml:space="preserve">отдела </w:t>
      </w:r>
      <w:r w:rsidR="00F03170" w:rsidRPr="00200CC3">
        <w:rPr>
          <w:rFonts w:ascii="Times New Roman" w:hAnsi="Times New Roman" w:cs="Times New Roman"/>
          <w:sz w:val="32"/>
          <w:szCs w:val="32"/>
        </w:rPr>
        <w:br/>
        <w:t>продаж</w:t>
      </w:r>
      <w:r w:rsidRPr="00200CC3">
        <w:rPr>
          <w:rFonts w:ascii="Times New Roman" w:hAnsi="Times New Roman" w:cs="Times New Roman"/>
          <w:sz w:val="32"/>
          <w:szCs w:val="32"/>
        </w:rPr>
        <w:br/>
      </w:r>
      <w:r w:rsidR="00F03170" w:rsidRPr="00200CC3">
        <w:rPr>
          <w:rFonts w:ascii="Times New Roman" w:hAnsi="Times New Roman" w:cs="Times New Roman"/>
          <w:sz w:val="32"/>
          <w:szCs w:val="32"/>
        </w:rPr>
        <w:t>В.В. Ивановой</w:t>
      </w:r>
    </w:p>
    <w:p w:rsidR="00533B6F" w:rsidRPr="00093C1F" w:rsidRDefault="00533B6F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533B6F" w:rsidP="0045489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454894" w:rsidP="00454894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93C1F">
        <w:rPr>
          <w:rFonts w:ascii="Times New Roman" w:hAnsi="Times New Roman" w:cs="Times New Roman"/>
          <w:color w:val="auto"/>
          <w:kern w:val="0"/>
          <w:sz w:val="28"/>
          <w:szCs w:val="28"/>
          <w:lang w:eastAsia="en-US"/>
          <w14:ligatures w14:val="none"/>
        </w:rPr>
        <w:t>ЗАЯВЛЕНИЕ</w:t>
      </w:r>
    </w:p>
    <w:p w:rsidR="00533B6F" w:rsidRPr="00200CC3" w:rsidRDefault="00200CC3" w:rsidP="00200CC3">
      <w:pPr>
        <w:rPr>
          <w:rFonts w:ascii="Times New Roman" w:hAnsi="Times New Roman" w:cs="Times New Roman"/>
          <w:sz w:val="32"/>
          <w:szCs w:val="32"/>
        </w:rPr>
      </w:pPr>
      <w:r w:rsidRPr="00200CC3">
        <w:rPr>
          <w:rFonts w:ascii="Times New Roman" w:hAnsi="Times New Roman" w:cs="Times New Roman"/>
          <w:sz w:val="32"/>
          <w:szCs w:val="32"/>
        </w:rPr>
        <w:t>Прошу продолжить вести мою трудовую книжку в установленном порядке в соответствии с инструкцией, утвержденной постановлением Минтруда России от 10.10.2003 № 69.</w:t>
      </w:r>
    </w:p>
    <w:p w:rsidR="00533B6F" w:rsidRPr="00093C1F" w:rsidRDefault="005A5C45" w:rsidP="005A5C4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1AFFC" wp14:editId="72293E05">
                <wp:simplePos x="0" y="0"/>
                <wp:positionH relativeFrom="column">
                  <wp:posOffset>2352675</wp:posOffset>
                </wp:positionH>
                <wp:positionV relativeFrom="paragraph">
                  <wp:posOffset>1479845</wp:posOffset>
                </wp:positionV>
                <wp:extent cx="2286000" cy="454025"/>
                <wp:effectExtent l="38100" t="304800" r="38100" b="3079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90250">
                          <a:off x="0" y="0"/>
                          <a:ext cx="22860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B47CEB" w:rsidRDefault="00F03170" w:rsidP="005A5C45">
                            <w:pPr>
                              <w:jc w:val="right"/>
                              <w:rPr>
                                <w:rFonts w:ascii="OlgaCTT" w:hAnsi="OlgaCTT" w:cs="Times New Roman"/>
                                <w:color w:val="0A04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ИваноР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1AFF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85.25pt;margin-top:116.5pt;width:180pt;height:35.75pt;rotation:-993690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" fillcolor="white [3201]" stroked="f" strokeweight=".5pt">
                <v:textbox>
                  <w:txbxContent>
                    <w:p w:rsidR="005A5C45" w:rsidRPr="00B47CEB" w:rsidRDefault="00F03170" w:rsidP="005A5C45">
                      <w:pPr>
                        <w:jc w:val="right"/>
                        <w:rPr>
                          <w:rFonts w:ascii="OlgaCTT" w:hAnsi="OlgaCTT" w:cs="Times New Roman"/>
                          <w:color w:val="0A047E"/>
                          <w:sz w:val="40"/>
                          <w:szCs w:val="40"/>
                        </w:rPr>
                      </w:pPr>
                      <w:r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ИваноР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D401A" wp14:editId="4FD0E9B4">
                <wp:simplePos x="0" y="0"/>
                <wp:positionH relativeFrom="column">
                  <wp:posOffset>4777843</wp:posOffset>
                </wp:positionH>
                <wp:positionV relativeFrom="paragraph">
                  <wp:posOffset>1529198</wp:posOffset>
                </wp:positionV>
                <wp:extent cx="1572260" cy="339725"/>
                <wp:effectExtent l="0" t="0" r="889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200CC3" w:rsidRDefault="00F03170" w:rsidP="005A5C4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00CC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В.В. Иванова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3D401A" id="Поле 4" o:spid="_x0000_s1027" type="#_x0000_t202" style="position:absolute;left:0;text-align:left;margin-left:376.2pt;margin-top:120.4pt;width:123.8pt;height:26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" fillcolor="white [3201]" stroked="f" strokeweight=".5pt">
                <v:textbox>
                  <w:txbxContent>
                    <w:p w:rsidR="005A5C45" w:rsidRPr="00200CC3" w:rsidRDefault="00F03170" w:rsidP="005A5C45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00CC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В.В. Иванова</w:t>
                      </w:r>
                    </w:p>
                  </w:txbxContent>
                </v:textbox>
              </v:shape>
            </w:pict>
          </mc:Fallback>
        </mc:AlternateContent>
      </w:r>
      <w:r w:rsidR="00F03170" w:rsidRPr="00F03170">
        <w:t xml:space="preserve"> </w:t>
      </w:r>
      <w:r w:rsidR="00F03170" w:rsidRPr="00F03170">
        <w:rPr>
          <w:rFonts w:ascii="Times New Roman" w:hAnsi="Times New Roman" w:cs="Times New Roman"/>
          <w:noProof/>
          <w:sz w:val="28"/>
          <w:szCs w:val="28"/>
        </w:rPr>
        <w:t xml:space="preserve">17 января 2020 </w:t>
      </w:r>
      <w:proofErr w:type="gramStart"/>
      <w:r w:rsidR="00F03170" w:rsidRPr="00F03170">
        <w:rPr>
          <w:rFonts w:ascii="Times New Roman" w:hAnsi="Times New Roman" w:cs="Times New Roman"/>
          <w:noProof/>
          <w:sz w:val="28"/>
          <w:szCs w:val="28"/>
        </w:rPr>
        <w:t>г.</w:t>
      </w:r>
      <w:r w:rsidR="00454894" w:rsidRPr="00093C1F">
        <w:rPr>
          <w:rFonts w:ascii="Times New Roman" w:hAnsi="Times New Roman" w:cs="Times New Roman"/>
          <w:kern w:val="0"/>
          <w:sz w:val="28"/>
          <w:szCs w:val="28"/>
          <w:lang w:eastAsia="en-US"/>
          <w14:ligatures w14:val="none"/>
        </w:rPr>
        <w:t>.</w:t>
      </w:r>
      <w:proofErr w:type="gramEnd"/>
    </w:p>
    <w:p w:rsidR="00533B6F" w:rsidRPr="00093C1F" w:rsidRDefault="00F0317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BCE2C" wp14:editId="72F144AC">
                <wp:simplePos x="0" y="0"/>
                <wp:positionH relativeFrom="column">
                  <wp:posOffset>-5715</wp:posOffset>
                </wp:positionH>
                <wp:positionV relativeFrom="paragraph">
                  <wp:posOffset>161290</wp:posOffset>
                </wp:positionV>
                <wp:extent cx="2466340" cy="31051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200CC3" w:rsidRDefault="00F03170" w:rsidP="005A5C4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00CC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Менеджер отдела продаж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CE2C" id="Поле 3" o:spid="_x0000_s1028" type="#_x0000_t202" style="position:absolute;left:0;text-align:left;margin-left:-.45pt;margin-top:12.7pt;width:194.2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" fillcolor="white [3201]" stroked="f" strokeweight=".5pt">
                <v:textbox>
                  <w:txbxContent>
                    <w:p w:rsidR="005A5C45" w:rsidRPr="00200CC3" w:rsidRDefault="00F03170" w:rsidP="005A5C4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00CC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Менеджер отдела продаж</w:t>
                      </w:r>
                    </w:p>
                  </w:txbxContent>
                </v:textbox>
              </v:shape>
            </w:pict>
          </mc:Fallback>
        </mc:AlternateContent>
      </w:r>
    </w:p>
    <w:p w:rsidR="00533B6F" w:rsidRPr="00093C1F" w:rsidRDefault="00533B6F" w:rsidP="00454894">
      <w:pPr>
        <w:pStyle w:val="ad"/>
        <w:ind w:left="0"/>
        <w:rPr>
          <w:rFonts w:ascii="Times New Roman" w:hAnsi="Times New Roman" w:cs="Times New Roman"/>
          <w:sz w:val="28"/>
          <w:szCs w:val="28"/>
        </w:rPr>
      </w:pPr>
    </w:p>
    <w:sectPr w:rsidR="00533B6F" w:rsidRPr="00093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8CD" w:rsidRDefault="002C68CD">
      <w:pPr>
        <w:spacing w:after="0" w:line="240" w:lineRule="auto"/>
      </w:pPr>
      <w:r>
        <w:separator/>
      </w:r>
    </w:p>
  </w:endnote>
  <w:endnote w:type="continuationSeparator" w:id="0">
    <w:p w:rsidR="002C68CD" w:rsidRDefault="002C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lga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Pushkin">
    <w:altName w:val="Liana"/>
    <w:panose1 w:val="00000000000000000000"/>
    <w:charset w:val="CC"/>
    <w:family w:val="modern"/>
    <w:notTrueType/>
    <w:pitch w:val="variable"/>
    <w:sig w:usb0="00000201" w:usb1="10000008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922"/>
      <w:gridCol w:w="1093"/>
    </w:tblGrid>
    <w:tr w:rsidR="00533B6F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51"/>
      <w:gridCol w:w="2864"/>
    </w:tblGrid>
    <w:tr w:rsidR="00533B6F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8CD" w:rsidRDefault="002C68CD">
      <w:pPr>
        <w:spacing w:after="0" w:line="240" w:lineRule="auto"/>
      </w:pPr>
      <w:r>
        <w:separator/>
      </w:r>
    </w:p>
  </w:footnote>
  <w:footnote w:type="continuationSeparator" w:id="0">
    <w:p w:rsidR="002C68CD" w:rsidRDefault="002C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</w:pPr>
        <w:r>
          <w:t>Лукашевич Ольга Геннадьевна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  <w:jc w:val="right"/>
        </w:pPr>
        <w:r>
          <w:t>Лукашевич Ольга Геннадьевна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25" w:rsidRPr="00656B25" w:rsidRDefault="00656B25" w:rsidP="00656B25">
    <w:pPr>
      <w:pStyle w:val="af6"/>
      <w:rPr>
        <w:rFonts w:ascii="Times New Roman" w:hAnsi="Times New Roman" w:cs="Times New Roman"/>
        <w:color w:val="A6A6A6" w:themeColor="background1" w:themeShade="A6"/>
      </w:rPr>
    </w:pPr>
    <w:r w:rsidRPr="00656B25">
      <w:rPr>
        <w:rFonts w:ascii="Times New Roman" w:hAnsi="Times New Roman" w:cs="Times New Roman"/>
      </w:rPr>
      <w:ptab w:relativeTo="indent" w:alignment="right" w:leader="none"/>
    </w:r>
    <w:r w:rsidRPr="00656B25">
      <w:rPr>
        <w:rFonts w:ascii="Times New Roman" w:hAnsi="Times New Roman" w:cs="Times New Roman"/>
        <w:color w:val="A6A6A6" w:themeColor="background1" w:themeShade="A6"/>
      </w:rPr>
      <w:t xml:space="preserve"> </w:t>
    </w:r>
    <w:r w:rsidRPr="00656B25">
      <w:rPr>
        <w:rFonts w:ascii="Times New Roman" w:hAnsi="Times New Roman" w:cs="Times New Roman"/>
        <w:color w:val="A6A6A6" w:themeColor="background1" w:themeShade="A6"/>
        <w:sz w:val="28"/>
        <w:szCs w:val="28"/>
      </w:rPr>
      <w:t>подготовлено редакцией газеты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 xml:space="preserve"> "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Учет.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Налоги.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Право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94"/>
    <w:rsid w:val="00093C1F"/>
    <w:rsid w:val="00200CC3"/>
    <w:rsid w:val="002C68CD"/>
    <w:rsid w:val="00454894"/>
    <w:rsid w:val="00506002"/>
    <w:rsid w:val="00533B6F"/>
    <w:rsid w:val="00585790"/>
    <w:rsid w:val="005A5C45"/>
    <w:rsid w:val="00656B25"/>
    <w:rsid w:val="00B47CEB"/>
    <w:rsid w:val="00CB5EBC"/>
    <w:rsid w:val="00F03170"/>
    <w:rsid w:val="00F6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39BBBF-82E4-4651-8666-A3636235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hevich\AppData\Roaming\Microsoft\&#1064;&#1072;&#1073;&#1083;&#1086;&#1085;&#1099;\Urban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UrbanLetter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28 октября 2019 года                                             Потемкин И.П.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Лукашевич Ольга Геннадьевна</dc:creator>
  <cp:lastModifiedBy>Николаева Ксения Сергеевна</cp:lastModifiedBy>
  <cp:revision>2</cp:revision>
  <dcterms:created xsi:type="dcterms:W3CDTF">2020-01-16T13:10:00Z</dcterms:created>
  <dcterms:modified xsi:type="dcterms:W3CDTF">2020-01-16T13:10:00Z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TC017730869991</vt:lpwstr>
  </property>
</Properties>
</file>